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F2" w:rsidRDefault="00C87EF2" w:rsidP="00F66B47">
      <w:pPr>
        <w:pBdr>
          <w:bottom w:val="single" w:sz="8" w:space="0" w:color="AAAAAA"/>
        </w:pBdr>
        <w:spacing w:after="60"/>
        <w:jc w:val="center"/>
        <w:outlineLvl w:val="0"/>
        <w:rPr>
          <w:rFonts w:ascii="Georgia" w:hAnsi="Georgia" w:cs="Times New Roman"/>
          <w:b/>
          <w:color w:val="000000"/>
          <w:kern w:val="36"/>
          <w:sz w:val="40"/>
          <w:szCs w:val="28"/>
          <w:lang w:val="uk-UA" w:eastAsia="ru-RU"/>
        </w:rPr>
      </w:pPr>
      <w:r w:rsidRPr="007754F7">
        <w:rPr>
          <w:rFonts w:ascii="Georgia" w:hAnsi="Georgia" w:cs="Times New Roman"/>
          <w:noProof/>
          <w:color w:val="000000"/>
          <w:kern w:val="36"/>
          <w:sz w:val="28"/>
          <w:szCs w:val="28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swirl-page-header-design_64597.jpg" style="width:463.2pt;height:78pt;visibility:visible">
            <v:imagedata r:id="rId4" o:title=""/>
          </v:shape>
        </w:pict>
      </w:r>
    </w:p>
    <w:p w:rsidR="00C87EF2" w:rsidRPr="00F66B47" w:rsidRDefault="00C87EF2" w:rsidP="00F66B47">
      <w:pPr>
        <w:pBdr>
          <w:bottom w:val="single" w:sz="8" w:space="0" w:color="AAAAAA"/>
        </w:pBdr>
        <w:spacing w:after="60"/>
        <w:jc w:val="center"/>
        <w:outlineLvl w:val="0"/>
        <w:rPr>
          <w:rFonts w:ascii="Georgia" w:hAnsi="Georgia" w:cs="Times New Roman"/>
          <w:b/>
          <w:color w:val="000000"/>
          <w:kern w:val="36"/>
          <w:sz w:val="40"/>
          <w:szCs w:val="28"/>
          <w:lang w:val="uk-UA" w:eastAsia="ru-RU"/>
        </w:rPr>
      </w:pPr>
      <w:r>
        <w:rPr>
          <w:rFonts w:ascii="Georgia" w:hAnsi="Georgia" w:cs="Times New Roman"/>
          <w:b/>
          <w:color w:val="000000"/>
          <w:kern w:val="36"/>
          <w:sz w:val="40"/>
          <w:szCs w:val="28"/>
          <w:lang w:val="uk-UA" w:eastAsia="ru-RU"/>
        </w:rPr>
        <w:t>Мі</w:t>
      </w:r>
      <w:r w:rsidRPr="00F66B47">
        <w:rPr>
          <w:rFonts w:ascii="Georgia" w:hAnsi="Georgia" w:cs="Times New Roman"/>
          <w:b/>
          <w:color w:val="000000"/>
          <w:kern w:val="36"/>
          <w:sz w:val="40"/>
          <w:szCs w:val="28"/>
          <w:lang w:val="uk-UA" w:eastAsia="ru-RU"/>
        </w:rPr>
        <w:t>жнародний конкурс знавців української мови імені Петра Яцика</w:t>
      </w:r>
    </w:p>
    <w:p w:rsidR="00C87EF2" w:rsidRPr="00F66B47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66B47">
        <w:rPr>
          <w:sz w:val="28"/>
          <w:szCs w:val="28"/>
        </w:rPr>
        <w:t>конкурс, який має на меті утвердження державного статусу</w:t>
      </w:r>
      <w:r w:rsidRPr="00F66B47">
        <w:rPr>
          <w:rStyle w:val="apple-converted-space"/>
          <w:sz w:val="28"/>
          <w:szCs w:val="28"/>
        </w:rPr>
        <w:t> </w:t>
      </w:r>
      <w:hyperlink r:id="rId5" w:tooltip="Українська мова" w:history="1">
        <w:r w:rsidRPr="00F66B47">
          <w:rPr>
            <w:rStyle w:val="Hyperlink"/>
            <w:color w:val="auto"/>
            <w:sz w:val="28"/>
            <w:szCs w:val="28"/>
            <w:u w:val="none"/>
          </w:rPr>
          <w:t>української мови</w:t>
        </w:r>
      </w:hyperlink>
      <w:r w:rsidRPr="00F66B47">
        <w:rPr>
          <w:sz w:val="28"/>
          <w:szCs w:val="28"/>
        </w:rPr>
        <w:t>, піднесення її престижу серед молоді, виховання поваги до культури й традицій українського народу.</w:t>
      </w:r>
    </w:p>
    <w:p w:rsidR="00C87EF2" w:rsidRPr="00F66B47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66B47">
        <w:rPr>
          <w:sz w:val="28"/>
          <w:szCs w:val="28"/>
        </w:rPr>
        <w:t>За ухвалою Ліги українських меценатів, конкурсу надано ім'я</w:t>
      </w:r>
      <w:r w:rsidRPr="00F66B47">
        <w:rPr>
          <w:rStyle w:val="apple-converted-space"/>
          <w:sz w:val="28"/>
          <w:szCs w:val="28"/>
        </w:rPr>
        <w:t> </w:t>
      </w:r>
      <w:hyperlink r:id="rId6" w:tooltip="Яцик Петро" w:history="1">
        <w:r w:rsidRPr="00F66B47">
          <w:rPr>
            <w:rStyle w:val="Hyperlink"/>
            <w:color w:val="auto"/>
            <w:sz w:val="28"/>
            <w:szCs w:val="28"/>
            <w:u w:val="none"/>
          </w:rPr>
          <w:t>Петра Яцика</w:t>
        </w:r>
      </w:hyperlink>
      <w:r w:rsidRPr="00F66B47">
        <w:rPr>
          <w:sz w:val="28"/>
          <w:szCs w:val="28"/>
        </w:rPr>
        <w:t>, а його дочка Люба стала почесним головою конкурсу.</w:t>
      </w:r>
    </w:p>
    <w:p w:rsidR="00C87EF2" w:rsidRPr="00F66B47" w:rsidRDefault="00C87EF2" w:rsidP="002E5D9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754F7">
        <w:rPr>
          <w:noProof/>
          <w:sz w:val="28"/>
          <w:szCs w:val="28"/>
          <w:lang w:val="uk-UA" w:eastAsia="uk-UA"/>
        </w:rPr>
        <w:pict>
          <v:shape id="Рисунок 1" o:spid="_x0000_i1026" type="#_x0000_t75" alt="img9.jpg" style="width:268.8pt;height:201.6pt;visibility:visible">
            <v:imagedata r:id="rId7" o:title=""/>
          </v:shape>
        </w:pict>
      </w:r>
    </w:p>
    <w:p w:rsidR="00C87EF2" w:rsidRPr="002E5D91" w:rsidRDefault="00C87EF2" w:rsidP="002E5D91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F66B47">
        <w:rPr>
          <w:sz w:val="28"/>
          <w:szCs w:val="28"/>
        </w:rPr>
        <w:t>За останні роки кількість учасників конкурсу сягала 5 млн людей з-понад 20 країн світу.</w:t>
      </w:r>
    </w:p>
    <w:p w:rsidR="00C87EF2" w:rsidRPr="00C667C9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C667C9">
        <w:rPr>
          <w:b/>
          <w:i/>
          <w:sz w:val="28"/>
          <w:szCs w:val="28"/>
          <w:u w:val="single"/>
        </w:rPr>
        <w:t>Конкурс щороку стартує</w:t>
      </w:r>
      <w:r w:rsidRPr="00C667C9">
        <w:rPr>
          <w:rStyle w:val="apple-converted-space"/>
          <w:b/>
          <w:i/>
          <w:sz w:val="28"/>
          <w:szCs w:val="28"/>
          <w:u w:val="single"/>
          <w:lang w:val="uk-UA"/>
        </w:rPr>
        <w:t xml:space="preserve"> </w:t>
      </w:r>
      <w:hyperlink r:id="rId8" w:tooltip="9 листопада" w:history="1">
        <w:r w:rsidRPr="00C667C9">
          <w:rPr>
            <w:rStyle w:val="Hyperlink"/>
            <w:b/>
            <w:i/>
            <w:color w:val="auto"/>
            <w:sz w:val="28"/>
            <w:szCs w:val="28"/>
          </w:rPr>
          <w:t>9 листопада</w:t>
        </w:r>
      </w:hyperlink>
      <w:r w:rsidRPr="00C667C9">
        <w:rPr>
          <w:b/>
          <w:i/>
          <w:sz w:val="28"/>
          <w:szCs w:val="28"/>
          <w:u w:val="single"/>
        </w:rPr>
        <w:t>, в</w:t>
      </w:r>
      <w:r w:rsidRPr="00C667C9">
        <w:rPr>
          <w:rStyle w:val="apple-converted-space"/>
          <w:b/>
          <w:i/>
          <w:sz w:val="28"/>
          <w:szCs w:val="28"/>
          <w:u w:val="single"/>
          <w:lang w:val="uk-UA"/>
        </w:rPr>
        <w:t xml:space="preserve"> </w:t>
      </w:r>
      <w:hyperlink r:id="rId9" w:tooltip="День української писемності та мови" w:history="1">
        <w:r w:rsidRPr="00C667C9">
          <w:rPr>
            <w:rStyle w:val="Hyperlink"/>
            <w:b/>
            <w:i/>
            <w:color w:val="auto"/>
            <w:sz w:val="28"/>
            <w:szCs w:val="28"/>
          </w:rPr>
          <w:t>День української писемності та мови</w:t>
        </w:r>
      </w:hyperlink>
      <w:r w:rsidRPr="00C667C9">
        <w:rPr>
          <w:b/>
          <w:i/>
          <w:sz w:val="28"/>
          <w:szCs w:val="28"/>
          <w:u w:val="single"/>
        </w:rPr>
        <w:t>.</w:t>
      </w:r>
    </w:p>
    <w:p w:rsidR="00C87EF2" w:rsidRPr="00A73E9C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C667C9">
        <w:rPr>
          <w:b/>
          <w:i/>
          <w:noProof/>
          <w:sz w:val="28"/>
          <w:szCs w:val="28"/>
          <w:u w:val="single"/>
          <w:lang w:val="uk-UA" w:eastAsia="uk-UA"/>
        </w:rPr>
        <w:pict>
          <v:shape id="Рисунок 2" o:spid="_x0000_i1027" type="#_x0000_t75" alt="listopad.jpg" style="width:396pt;height:225pt;visibility:visible">
            <v:imagedata r:id="rId10" o:title="" croptop="1959f" cropbottom="8991f"/>
          </v:shape>
        </w:pict>
      </w:r>
    </w:p>
    <w:p w:rsidR="00C87EF2" w:rsidRPr="00F66B47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66B47">
        <w:rPr>
          <w:sz w:val="28"/>
          <w:szCs w:val="28"/>
        </w:rPr>
        <w:t>Конкурс проходить у чотири етапи за олімпійською системою: шкільний, районний, обласний та загальноукраїнський. Переможці конкурсу, крім цінних подарунків, отримують грошову винагороду.</w:t>
      </w:r>
    </w:p>
    <w:p w:rsidR="00C87EF2" w:rsidRPr="00F66B47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66B47">
        <w:rPr>
          <w:sz w:val="28"/>
          <w:szCs w:val="28"/>
        </w:rPr>
        <w:t>Переможців конкурсу визначає авторитетне журі на чолі з головою професором</w:t>
      </w:r>
      <w:r w:rsidRPr="00F66B47">
        <w:rPr>
          <w:rStyle w:val="apple-converted-space"/>
          <w:sz w:val="28"/>
          <w:szCs w:val="28"/>
        </w:rPr>
        <w:t> </w:t>
      </w:r>
      <w:hyperlink r:id="rId11" w:tooltip="Гриценко Павло Юхимович" w:history="1">
        <w:r w:rsidRPr="00F66B47">
          <w:rPr>
            <w:rStyle w:val="Hyperlink"/>
            <w:color w:val="auto"/>
            <w:sz w:val="28"/>
            <w:szCs w:val="28"/>
            <w:u w:val="none"/>
          </w:rPr>
          <w:t>П.Ю. Гриценком</w:t>
        </w:r>
      </w:hyperlink>
      <w:r w:rsidRPr="00F66B47">
        <w:rPr>
          <w:rStyle w:val="apple-converted-space"/>
          <w:sz w:val="28"/>
          <w:szCs w:val="28"/>
        </w:rPr>
        <w:t> </w:t>
      </w:r>
      <w:r w:rsidRPr="00F66B47">
        <w:rPr>
          <w:sz w:val="28"/>
          <w:szCs w:val="28"/>
        </w:rPr>
        <w:t>- директором</w:t>
      </w:r>
      <w:r w:rsidRPr="00F66B47">
        <w:rPr>
          <w:rStyle w:val="apple-converted-space"/>
          <w:sz w:val="28"/>
          <w:szCs w:val="28"/>
        </w:rPr>
        <w:t> </w:t>
      </w:r>
      <w:hyperlink r:id="rId12" w:tooltip="Інститут української мови НАН України" w:history="1">
        <w:r w:rsidRPr="00F66B47">
          <w:rPr>
            <w:rStyle w:val="Hyperlink"/>
            <w:color w:val="auto"/>
            <w:sz w:val="28"/>
            <w:szCs w:val="28"/>
            <w:u w:val="none"/>
          </w:rPr>
          <w:t>Інституту української мови НАН України</w:t>
        </w:r>
      </w:hyperlink>
      <w:r w:rsidRPr="00F66B47">
        <w:rPr>
          <w:sz w:val="28"/>
          <w:szCs w:val="28"/>
        </w:rPr>
        <w:t>.</w:t>
      </w:r>
    </w:p>
    <w:p w:rsidR="00C87EF2" w:rsidRPr="00F66B47" w:rsidRDefault="00C87EF2" w:rsidP="00E7771A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66B47">
        <w:rPr>
          <w:sz w:val="28"/>
          <w:szCs w:val="28"/>
        </w:rPr>
        <w:t>У конкурсі беруть участь як українці, так і особи інших національностей, які знають українську мову і послуговуються нею.</w:t>
      </w:r>
    </w:p>
    <w:p w:rsidR="00C87EF2" w:rsidRDefault="00C87EF2" w:rsidP="00E777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6B47">
        <w:rPr>
          <w:rFonts w:ascii="Times New Roman" w:hAnsi="Times New Roman" w:cs="Times New Roman"/>
          <w:sz w:val="28"/>
          <w:szCs w:val="28"/>
          <w:lang w:val="uk-UA"/>
        </w:rPr>
        <w:t xml:space="preserve">Так, 9 листопада на базі КЗ Підгородненська загальноосвітня школа №3 І-ІІІ ступенів було урочисто відкрито та проведено </w:t>
      </w:r>
      <w:r w:rsidRPr="00F66B4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66B47">
        <w:rPr>
          <w:rFonts w:ascii="Times New Roman" w:hAnsi="Times New Roman" w:cs="Times New Roman"/>
          <w:sz w:val="28"/>
          <w:szCs w:val="28"/>
        </w:rPr>
        <w:t xml:space="preserve"> </w:t>
      </w:r>
      <w:r w:rsidRPr="00F66B47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Міжнародний конкурс знавців української мови імені Петра Яцика. </w:t>
      </w:r>
    </w:p>
    <w:p w:rsidR="00C87EF2" w:rsidRDefault="00C87EF2" w:rsidP="00E777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Погляньте, як це було. </w:t>
      </w:r>
    </w:p>
    <w:p w:rsidR="00C87EF2" w:rsidRDefault="00C87EF2" w:rsidP="00E777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Default="00C87EF2" w:rsidP="00D75A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Педагог-організатор                                            Н.В.Криворучко</w:t>
      </w:r>
    </w:p>
    <w:p w:rsidR="00C87EF2" w:rsidRDefault="00C87EF2" w:rsidP="00D75A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Default="00C87EF2" w:rsidP="00F66B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54F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Рисунок 7" o:spid="_x0000_i1028" type="#_x0000_t75" alt="swirl-page-header-design_64597.jpg" style="width:496.2pt;height:82.2pt;visibility:visible">
            <v:imagedata r:id="rId13" o:title=""/>
          </v:shape>
        </w:pict>
      </w:r>
    </w:p>
    <w:p w:rsidR="00C87EF2" w:rsidRDefault="00C87EF2" w:rsidP="00F66B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Default="00C87EF2" w:rsidP="00F66B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Default="00C87EF2" w:rsidP="002E5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Default="00C87EF2" w:rsidP="002E5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54F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Рисунок 4" o:spid="_x0000_i1029" type="#_x0000_t75" alt="IMG_3082.JPG" style="width:343.8pt;height:226.2pt;visibility:visible">
            <v:imagedata r:id="rId14" o:title=""/>
          </v:shape>
        </w:pict>
      </w:r>
    </w:p>
    <w:p w:rsidR="00C87EF2" w:rsidRDefault="00C87EF2" w:rsidP="00C667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Default="00C87EF2" w:rsidP="002E5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54F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Рисунок 5" o:spid="_x0000_i1030" type="#_x0000_t75" alt="IMG_3085.JPG" style="width:337.8pt;height:228pt;visibility:visible">
            <v:imagedata r:id="rId15" o:title=""/>
          </v:shape>
        </w:pict>
      </w:r>
    </w:p>
    <w:p w:rsidR="00C87EF2" w:rsidRDefault="00C87EF2" w:rsidP="002E5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7EF2" w:rsidRPr="00F66B47" w:rsidRDefault="00C87EF2" w:rsidP="002E5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54F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Рисунок 6" o:spid="_x0000_i1031" type="#_x0000_t75" alt="IMG_3086.JPG" style="width:340.2pt;height:231pt;visibility:visible">
            <v:imagedata r:id="rId16" o:title=""/>
          </v:shape>
        </w:pict>
      </w:r>
    </w:p>
    <w:sectPr w:rsidR="00C87EF2" w:rsidRPr="00F66B47" w:rsidSect="00F66B47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B47"/>
    <w:rsid w:val="00075CC4"/>
    <w:rsid w:val="001047C5"/>
    <w:rsid w:val="002E1891"/>
    <w:rsid w:val="002E5D91"/>
    <w:rsid w:val="003059A2"/>
    <w:rsid w:val="003F3CED"/>
    <w:rsid w:val="006C1A0E"/>
    <w:rsid w:val="0072413D"/>
    <w:rsid w:val="007724EC"/>
    <w:rsid w:val="007754F7"/>
    <w:rsid w:val="007E3BCD"/>
    <w:rsid w:val="00803170"/>
    <w:rsid w:val="008F20CF"/>
    <w:rsid w:val="009B479B"/>
    <w:rsid w:val="00A73E9C"/>
    <w:rsid w:val="00AC3A99"/>
    <w:rsid w:val="00AD4ED8"/>
    <w:rsid w:val="00B762C8"/>
    <w:rsid w:val="00C667C9"/>
    <w:rsid w:val="00C87EF2"/>
    <w:rsid w:val="00CA658E"/>
    <w:rsid w:val="00D302C6"/>
    <w:rsid w:val="00D75AA8"/>
    <w:rsid w:val="00DF5D1F"/>
    <w:rsid w:val="00E7771A"/>
    <w:rsid w:val="00EA2E76"/>
    <w:rsid w:val="00F66B47"/>
    <w:rsid w:val="00FA3159"/>
    <w:rsid w:val="00FC4D1C"/>
    <w:rsid w:val="00FC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NewRomanPSMT" w:eastAsia="Calibri" w:hAnsi="TimesNewRomanPSMT" w:cs="TimesNewRomanPSMT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7C5"/>
    <w:rPr>
      <w:sz w:val="24"/>
      <w:szCs w:val="24"/>
      <w:lang w:val="ru-RU" w:eastAsia="en-US"/>
    </w:rPr>
  </w:style>
  <w:style w:type="paragraph" w:styleId="Heading1">
    <w:name w:val="heading 1"/>
    <w:basedOn w:val="Normal"/>
    <w:link w:val="Heading1Char"/>
    <w:uiPriority w:val="99"/>
    <w:qFormat/>
    <w:rsid w:val="00F66B4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6B4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F66B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F66B47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F66B4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66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6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89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9_%D0%BB%D0%B8%D1%81%D1%82%D0%BE%D0%BF%D0%B0%D0%B4%D0%B0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uk.wikipedia.org/wiki/%D0%86%D0%BD%D1%81%D1%82%D0%B8%D1%82%D1%83%D1%82_%D1%83%D0%BA%D1%80%D0%B0%D1%97%D0%BD%D1%81%D1%8C%D0%BA%D0%BE%D1%97_%D0%BC%D0%BE%D0%B2%D0%B8_%D0%9D%D0%90%D0%9D_%D0%A3%D0%BA%D1%80%D0%B0%D1%97%D0%BD%D0%B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AF%D1%86%D0%B8%D0%BA_%D0%9F%D0%B5%D1%82%D1%80%D0%BE" TargetMode="External"/><Relationship Id="rId11" Type="http://schemas.openxmlformats.org/officeDocument/2006/relationships/hyperlink" Target="https://uk.wikipedia.org/wiki/%D0%93%D1%80%D0%B8%D1%86%D0%B5%D0%BD%D0%BA%D0%BE_%D0%9F%D0%B0%D0%B2%D0%BB%D0%BE_%D0%AE%D1%85%D0%B8%D0%BC%D0%BE%D0%B2%D0%B8%D1%87" TargetMode="External"/><Relationship Id="rId5" Type="http://schemas.openxmlformats.org/officeDocument/2006/relationships/hyperlink" Target="https://uk.wikipedia.org/wiki/%D0%A3%D0%BA%D1%80%D0%B0%D1%97%D0%BD%D1%81%D1%8C%D0%BA%D0%B0_%D0%BC%D0%BE%D0%B2%D0%B0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uk.wikipedia.org/wiki/%D0%94%D0%B5%D0%BD%D1%8C_%D1%83%D0%BA%D1%80%D0%B0%D1%97%D0%BD%D1%81%D1%8C%D0%BA%D0%BE%D1%97_%D0%BF%D0%B8%D1%81%D0%B5%D0%BC%D0%BD%D0%BE%D1%81%D1%82%D1%96_%D1%82%D0%B0_%D0%BC%D0%BE%D0%B2%D0%B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3</Pages>
  <Words>1557</Words>
  <Characters>889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7</cp:revision>
  <cp:lastPrinted>2016-11-09T17:45:00Z</cp:lastPrinted>
  <dcterms:created xsi:type="dcterms:W3CDTF">2016-11-09T17:07:00Z</dcterms:created>
  <dcterms:modified xsi:type="dcterms:W3CDTF">2016-11-10T12:38:00Z</dcterms:modified>
</cp:coreProperties>
</file>